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D1ED3" w14:textId="02AF6D3F" w:rsidR="000D6358" w:rsidRPr="00EA22CC" w:rsidRDefault="00EA22CC" w:rsidP="000D6358">
      <w:pPr>
        <w:spacing w:after="160"/>
        <w:rPr>
          <w:b/>
          <w:bCs/>
          <w:i/>
          <w:iCs/>
          <w:color w:val="00573C" w:themeColor="text2"/>
          <w:sz w:val="34"/>
          <w:szCs w:val="34"/>
        </w:rPr>
      </w:pPr>
      <w:r>
        <w:rPr>
          <w:b/>
          <w:bCs/>
          <w:i/>
          <w:iCs/>
          <w:noProof/>
          <w:color w:val="00573C" w:themeColor="text2"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1EFEB665" wp14:editId="46DA42AF">
            <wp:simplePos x="0" y="0"/>
            <wp:positionH relativeFrom="page">
              <wp:posOffset>612475</wp:posOffset>
            </wp:positionH>
            <wp:positionV relativeFrom="margin">
              <wp:align>top</wp:align>
            </wp:positionV>
            <wp:extent cx="1773555" cy="2363638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36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358" w:rsidRPr="00EA22CC">
        <w:rPr>
          <w:b/>
          <w:bCs/>
          <w:i/>
          <w:iCs/>
          <w:color w:val="00573C" w:themeColor="text2"/>
          <w:sz w:val="34"/>
          <w:szCs w:val="34"/>
        </w:rPr>
        <w:t>Jeg stiller op</w:t>
      </w:r>
    </w:p>
    <w:p w14:paraId="52AEBF56" w14:textId="63A59A05" w:rsidR="008866AB" w:rsidRPr="00C64F52" w:rsidRDefault="007C3A53" w:rsidP="00017638">
      <w:pPr>
        <w:pStyle w:val="Overskrift1"/>
      </w:pPr>
      <w:sdt>
        <w:sdtPr>
          <w:alias w:val="Kandidat"/>
          <w:tag w:val="Kandidat"/>
          <w:id w:val="-1263995192"/>
          <w:placeholder>
            <w:docPart w:val="C37A94F965524F5BAB42751BB10FC36D"/>
          </w:placeholder>
          <w:temporary/>
          <w:showingPlcHdr/>
          <w:text/>
        </w:sdtPr>
        <w:sdtEndPr/>
        <w:sdtContent>
          <w:r w:rsidR="00994623">
            <w:rPr>
              <w:rStyle w:val="Pladsholdertekst"/>
            </w:rPr>
            <w:t>[</w:t>
          </w:r>
          <w:r w:rsidR="000D6358">
            <w:rPr>
              <w:rStyle w:val="Pladsholdertekst"/>
            </w:rPr>
            <w:t>Skriv</w:t>
          </w:r>
          <w:r w:rsidR="00017638" w:rsidRPr="00C64F52">
            <w:rPr>
              <w:rStyle w:val="Pladsholdertekst"/>
            </w:rPr>
            <w:t xml:space="preserve"> </w:t>
          </w:r>
          <w:r w:rsidR="00AA3A3E">
            <w:rPr>
              <w:rStyle w:val="Pladsholdertekst"/>
            </w:rPr>
            <w:t>kandidatens navn</w:t>
          </w:r>
          <w:r w:rsidR="00994623">
            <w:rPr>
              <w:rStyle w:val="Pladsholdertekst"/>
            </w:rPr>
            <w:t>]</w:t>
          </w:r>
        </w:sdtContent>
      </w:sdt>
    </w:p>
    <w:p w14:paraId="14EF2DDF" w14:textId="2383C6B6" w:rsidR="00E4371F" w:rsidRPr="00C64F52" w:rsidRDefault="007C3A53" w:rsidP="00C64F52">
      <w:pPr>
        <w:pStyle w:val="Undertitel"/>
      </w:pPr>
      <w:sdt>
        <w:sdtPr>
          <w:alias w:val="Hilsen"/>
          <w:tag w:val="Hilsen"/>
          <w:id w:val="-1988001087"/>
          <w:placeholder>
            <w:docPart w:val="096B3C8D7E9D4559B534A07CD2DF211A"/>
          </w:placeholder>
          <w:temporary/>
          <w:showingPlcHdr/>
          <w:text/>
        </w:sdtPr>
        <w:sdtEndPr/>
        <w:sdtContent>
          <w:r w:rsidR="00286B17">
            <w:rPr>
              <w:rStyle w:val="Pladsholdertekst"/>
            </w:rPr>
            <w:t>[K</w:t>
          </w:r>
          <w:r w:rsidR="00994623" w:rsidRPr="007B12D5">
            <w:rPr>
              <w:rStyle w:val="Pladsholdertekst"/>
            </w:rPr>
            <w:t xml:space="preserve">lik her for at skrive </w:t>
          </w:r>
          <w:r w:rsidR="000D6358">
            <w:rPr>
              <w:rStyle w:val="Pladsholdertekst"/>
            </w:rPr>
            <w:t>introduktion/underrubrik</w:t>
          </w:r>
          <w:r w:rsidR="00286B17">
            <w:rPr>
              <w:rStyle w:val="Pladsholdertekst"/>
            </w:rPr>
            <w:t>]</w:t>
          </w:r>
        </w:sdtContent>
      </w:sdt>
    </w:p>
    <w:sdt>
      <w:sdtPr>
        <w:alias w:val="Indhold"/>
        <w:tag w:val="Indhold"/>
        <w:id w:val="-1881701413"/>
        <w:placeholder>
          <w:docPart w:val="29914D521E574C13AD3D887CAA724D4F"/>
        </w:placeholder>
        <w:temporary/>
        <w:showingPlcHdr/>
        <w:text/>
      </w:sdtPr>
      <w:sdtEndPr/>
      <w:sdtContent>
        <w:p w14:paraId="36BF7F81" w14:textId="77777777" w:rsidR="00994623" w:rsidRDefault="00F10582" w:rsidP="00E93FF1">
          <w:r>
            <w:rPr>
              <w:rStyle w:val="Pladsholdertekst"/>
            </w:rPr>
            <w:t>[K</w:t>
          </w:r>
          <w:r w:rsidRPr="007B12D5">
            <w:rPr>
              <w:rStyle w:val="Pladsholdertekst"/>
            </w:rPr>
            <w:t xml:space="preserve">lik her for at skrive </w:t>
          </w:r>
          <w:r>
            <w:rPr>
              <w:rStyle w:val="Pladsholdertekst"/>
            </w:rPr>
            <w:t>indhold]</w:t>
          </w:r>
        </w:p>
      </w:sdtContent>
    </w:sdt>
    <w:sectPr w:rsidR="00994623" w:rsidSect="00EA22CC">
      <w:headerReference w:type="default" r:id="rId8"/>
      <w:footerReference w:type="default" r:id="rId9"/>
      <w:headerReference w:type="first" r:id="rId10"/>
      <w:pgSz w:w="11909" w:h="16834" w:code="9"/>
      <w:pgMar w:top="3629" w:right="850" w:bottom="1814" w:left="45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08BC1" w14:textId="77777777" w:rsidR="00245CA8" w:rsidRDefault="00245CA8" w:rsidP="00676A1B">
      <w:pPr>
        <w:spacing w:after="0"/>
      </w:pPr>
      <w:r>
        <w:separator/>
      </w:r>
    </w:p>
  </w:endnote>
  <w:endnote w:type="continuationSeparator" w:id="0">
    <w:p w14:paraId="0153B6E8" w14:textId="77777777" w:rsidR="00245CA8" w:rsidRDefault="00245CA8" w:rsidP="00676A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B6533DB-F50C-4CEF-908E-5CBE43D9F4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EA9D76-D0FF-427E-AFF7-E0CAACB68BDA}"/>
    <w:embedBold r:id="rId3" w:fontKey="{ACFA205C-0587-4508-8486-141880E6C87A}"/>
    <w:embedBoldItalic r:id="rId4" w:fontKey="{67405655-BDF3-48C4-91F0-CE7DCAFF9E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35AAB96-8359-4C9D-997B-7A9ACEC1A7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16F38B4-5030-4668-B22B-1C4397FAC8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03277387-ABF8-4D0D-9CC5-7634430DDE5A}"/>
    <w:embedBold r:id="rId8" w:fontKey="{9D3022C6-F9D2-43D6-B4B1-4550BE5D9F12}"/>
    <w:embedBoldItalic r:id="rId9" w:fontKey="{34EC6A88-13B9-489B-B0E4-34ABF5067450}"/>
  </w:font>
  <w:font w:name="UNIK-Black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7394" w14:textId="77777777" w:rsidR="005249BB" w:rsidRDefault="00AE63BD">
    <w:pPr>
      <w:pStyle w:val="Sidefo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F77953" wp14:editId="1DF64117">
          <wp:simplePos x="0" y="0"/>
          <wp:positionH relativeFrom="page">
            <wp:posOffset>896620</wp:posOffset>
          </wp:positionH>
          <wp:positionV relativeFrom="page">
            <wp:posOffset>9649460</wp:posOffset>
          </wp:positionV>
          <wp:extent cx="1080000" cy="320040"/>
          <wp:effectExtent l="0" t="0" r="635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02B3C" w14:textId="77777777" w:rsidR="00245CA8" w:rsidRDefault="00245CA8" w:rsidP="00676A1B">
      <w:pPr>
        <w:spacing w:after="0"/>
      </w:pPr>
      <w:r>
        <w:separator/>
      </w:r>
    </w:p>
  </w:footnote>
  <w:footnote w:type="continuationSeparator" w:id="0">
    <w:p w14:paraId="3C9D2FA0" w14:textId="77777777" w:rsidR="00245CA8" w:rsidRDefault="00245CA8" w:rsidP="00676A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D539B" w14:textId="77777777" w:rsidR="005249BB" w:rsidRPr="005249BB" w:rsidRDefault="005249BB" w:rsidP="005249BB">
    <w:pPr>
      <w:pStyle w:val="Ingenafstand"/>
      <w:rPr>
        <w:b/>
        <w:bCs/>
        <w:color w:val="00573C" w:themeColor="text2"/>
        <w:sz w:val="12"/>
        <w:szCs w:val="12"/>
        <w:lang w:val="en-US"/>
      </w:rPr>
    </w:pPr>
    <w:r>
      <w:rPr>
        <w:b/>
        <w:bCs/>
        <w:color w:val="00573C" w:themeColor="text2"/>
        <w:sz w:val="12"/>
        <w:szCs w:val="12"/>
        <w:lang w:val="en-US"/>
      </w:rPr>
      <w:br/>
    </w:r>
  </w:p>
  <w:p w14:paraId="1BCD4F3B" w14:textId="77777777" w:rsidR="005249BB" w:rsidRPr="005249BB" w:rsidRDefault="005249BB" w:rsidP="005249BB">
    <w:pPr>
      <w:pStyle w:val="Ingenafstand"/>
      <w:rPr>
        <w:b/>
        <w:bCs/>
        <w:color w:val="00573C" w:themeColor="text2"/>
        <w:sz w:val="12"/>
        <w:szCs w:val="12"/>
        <w:lang w:val="en-US"/>
      </w:rPr>
    </w:pPr>
    <w:r>
      <w:rPr>
        <w:b/>
        <w:bCs/>
        <w:noProof/>
        <w:color w:val="00573C" w:themeColor="text2"/>
        <w:sz w:val="12"/>
        <w:szCs w:val="12"/>
        <w:lang w:val="en-US"/>
      </w:rPr>
      <w:drawing>
        <wp:anchor distT="0" distB="0" distL="114300" distR="114300" simplePos="0" relativeHeight="251658240" behindDoc="0" locked="0" layoutInCell="1" allowOverlap="1" wp14:anchorId="3653E5E0" wp14:editId="4BA69D90">
          <wp:simplePos x="0" y="0"/>
          <wp:positionH relativeFrom="page">
            <wp:posOffset>6012815</wp:posOffset>
          </wp:positionH>
          <wp:positionV relativeFrom="page">
            <wp:posOffset>648335</wp:posOffset>
          </wp:positionV>
          <wp:extent cx="758952" cy="786384"/>
          <wp:effectExtent l="0" t="0" r="317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" cy="786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654FE5" w14:textId="77777777" w:rsidR="00760B23" w:rsidRPr="005249BB" w:rsidRDefault="00760B23" w:rsidP="005249BB">
    <w:pPr>
      <w:pStyle w:val="Ingenafstand"/>
      <w:rPr>
        <w:b/>
        <w:bCs/>
        <w:color w:val="00573C" w:themeColor="text2"/>
        <w:sz w:val="12"/>
        <w:szCs w:val="12"/>
        <w:lang w:val="en-US"/>
      </w:rPr>
    </w:pPr>
    <w:r w:rsidRPr="005249BB">
      <w:rPr>
        <w:b/>
        <w:bCs/>
        <w:color w:val="00573C" w:themeColor="text2"/>
        <w:sz w:val="12"/>
        <w:szCs w:val="12"/>
        <w:lang w:val="en-US"/>
      </w:rPr>
      <w:t xml:space="preserve">Side </w:t>
    </w:r>
    <w:r w:rsidRPr="005249BB">
      <w:rPr>
        <w:b/>
        <w:bCs/>
        <w:color w:val="00573C" w:themeColor="text2"/>
        <w:sz w:val="12"/>
        <w:szCs w:val="12"/>
        <w:lang w:val="en-US"/>
      </w:rPr>
      <w:fldChar w:fldCharType="begin"/>
    </w:r>
    <w:r w:rsidRPr="005249BB">
      <w:rPr>
        <w:b/>
        <w:bCs/>
        <w:color w:val="00573C" w:themeColor="text2"/>
        <w:sz w:val="12"/>
        <w:szCs w:val="12"/>
        <w:lang w:val="en-US"/>
      </w:rPr>
      <w:instrText>PAGE   \* MERGEFORMAT</w:instrText>
    </w:r>
    <w:r w:rsidRPr="005249BB">
      <w:rPr>
        <w:b/>
        <w:bCs/>
        <w:color w:val="00573C" w:themeColor="text2"/>
        <w:sz w:val="12"/>
        <w:szCs w:val="12"/>
        <w:lang w:val="en-US"/>
      </w:rPr>
      <w:fldChar w:fldCharType="separate"/>
    </w:r>
    <w:r w:rsidRPr="005249BB">
      <w:rPr>
        <w:b/>
        <w:bCs/>
        <w:color w:val="00573C" w:themeColor="text2"/>
        <w:sz w:val="12"/>
        <w:szCs w:val="12"/>
        <w:lang w:val="en-US"/>
      </w:rPr>
      <w:t>1</w:t>
    </w:r>
    <w:r w:rsidRPr="005249BB">
      <w:rPr>
        <w:b/>
        <w:bCs/>
        <w:color w:val="00573C" w:themeColor="text2"/>
        <w:sz w:val="12"/>
        <w:szCs w:val="12"/>
        <w:lang w:val="en-US"/>
      </w:rPr>
      <w:fldChar w:fldCharType="end"/>
    </w:r>
    <w:r w:rsidRPr="005249BB">
      <w:rPr>
        <w:b/>
        <w:bCs/>
        <w:color w:val="00573C" w:themeColor="text2"/>
        <w:sz w:val="12"/>
        <w:szCs w:val="12"/>
        <w:lang w:val="en-US"/>
      </w:rPr>
      <w:t>/</w:t>
    </w:r>
    <w:r w:rsidRPr="005249BB">
      <w:rPr>
        <w:b/>
        <w:bCs/>
        <w:color w:val="00573C" w:themeColor="text2"/>
        <w:sz w:val="12"/>
        <w:szCs w:val="12"/>
        <w:lang w:val="en-US"/>
      </w:rPr>
      <w:fldChar w:fldCharType="begin"/>
    </w:r>
    <w:r w:rsidRPr="005249BB">
      <w:rPr>
        <w:b/>
        <w:bCs/>
        <w:color w:val="00573C" w:themeColor="text2"/>
        <w:sz w:val="12"/>
        <w:szCs w:val="12"/>
        <w:lang w:val="en-US"/>
      </w:rPr>
      <w:instrText xml:space="preserve"> NUMPAGES  \# "0" \* Arabic  \* MERGEFORMAT </w:instrText>
    </w:r>
    <w:r w:rsidRPr="005249BB">
      <w:rPr>
        <w:b/>
        <w:bCs/>
        <w:color w:val="00573C" w:themeColor="text2"/>
        <w:sz w:val="12"/>
        <w:szCs w:val="12"/>
        <w:lang w:val="en-US"/>
      </w:rPr>
      <w:fldChar w:fldCharType="separate"/>
    </w:r>
    <w:r w:rsidRPr="005249BB">
      <w:rPr>
        <w:b/>
        <w:bCs/>
        <w:noProof/>
        <w:color w:val="00573C" w:themeColor="text2"/>
        <w:sz w:val="12"/>
        <w:szCs w:val="12"/>
        <w:lang w:val="en-US"/>
      </w:rPr>
      <w:t>1</w:t>
    </w:r>
    <w:r w:rsidRPr="005249BB">
      <w:rPr>
        <w:b/>
        <w:bCs/>
        <w:color w:val="00573C" w:themeColor="text2"/>
        <w:sz w:val="12"/>
        <w:szCs w:val="1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D959" w14:textId="07AE6B9F" w:rsidR="00CF31D8" w:rsidRPr="00B11F13" w:rsidRDefault="00146F38" w:rsidP="00B11F13">
    <w:pPr>
      <w:pStyle w:val="Sidehove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BA20FD" wp14:editId="533E2FEE">
          <wp:simplePos x="0" y="0"/>
          <wp:positionH relativeFrom="page">
            <wp:posOffset>-1162</wp:posOffset>
          </wp:positionH>
          <wp:positionV relativeFrom="page">
            <wp:align>bottom</wp:align>
          </wp:positionV>
          <wp:extent cx="7452359" cy="10689756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359" cy="106897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14924"/>
    <w:multiLevelType w:val="hybridMultilevel"/>
    <w:tmpl w:val="5B6223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6653A"/>
    <w:multiLevelType w:val="hybridMultilevel"/>
    <w:tmpl w:val="4E92CB1A"/>
    <w:lvl w:ilvl="0" w:tplc="3A900AA2">
      <w:start w:val="1"/>
      <w:numFmt w:val="bullet"/>
      <w:pStyle w:val="Listeafsni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B62708"/>
    <w:multiLevelType w:val="multilevel"/>
    <w:tmpl w:val="210C4426"/>
    <w:lvl w:ilvl="0">
      <w:start w:val="1"/>
      <w:numFmt w:val="decimal"/>
      <w:pStyle w:val="Overskrif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FBE1B43"/>
    <w:multiLevelType w:val="hybridMultilevel"/>
    <w:tmpl w:val="27C412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27BC5"/>
    <w:multiLevelType w:val="hybridMultilevel"/>
    <w:tmpl w:val="E27066FA"/>
    <w:lvl w:ilvl="0" w:tplc="249CB8C4">
      <w:start w:val="1"/>
      <w:numFmt w:val="decimalZero"/>
      <w:suff w:val="space"/>
      <w:lvlText w:val="%1 |"/>
      <w:lvlJc w:val="left"/>
      <w:pPr>
        <w:ind w:left="0" w:firstLine="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embedSystem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AB3"/>
    <w:rsid w:val="00017638"/>
    <w:rsid w:val="00066F31"/>
    <w:rsid w:val="00081684"/>
    <w:rsid w:val="000861A9"/>
    <w:rsid w:val="00097130"/>
    <w:rsid w:val="000D6358"/>
    <w:rsid w:val="000F6C11"/>
    <w:rsid w:val="001401DB"/>
    <w:rsid w:val="00146F38"/>
    <w:rsid w:val="001A33A8"/>
    <w:rsid w:val="00200F4A"/>
    <w:rsid w:val="00245CA8"/>
    <w:rsid w:val="00286B17"/>
    <w:rsid w:val="0035746A"/>
    <w:rsid w:val="0041452A"/>
    <w:rsid w:val="00511A78"/>
    <w:rsid w:val="00511E7F"/>
    <w:rsid w:val="005249BB"/>
    <w:rsid w:val="00554BD0"/>
    <w:rsid w:val="005643E2"/>
    <w:rsid w:val="00584958"/>
    <w:rsid w:val="00585AB3"/>
    <w:rsid w:val="00632AE9"/>
    <w:rsid w:val="00637770"/>
    <w:rsid w:val="00676A1B"/>
    <w:rsid w:val="0069184F"/>
    <w:rsid w:val="007513EE"/>
    <w:rsid w:val="00760B23"/>
    <w:rsid w:val="00774317"/>
    <w:rsid w:val="00784AF6"/>
    <w:rsid w:val="0078659F"/>
    <w:rsid w:val="0079165C"/>
    <w:rsid w:val="007B676B"/>
    <w:rsid w:val="007C3A53"/>
    <w:rsid w:val="00813D04"/>
    <w:rsid w:val="00813E9F"/>
    <w:rsid w:val="00835316"/>
    <w:rsid w:val="008866AB"/>
    <w:rsid w:val="00896488"/>
    <w:rsid w:val="008A3336"/>
    <w:rsid w:val="009503C0"/>
    <w:rsid w:val="009630B4"/>
    <w:rsid w:val="00994623"/>
    <w:rsid w:val="009B6801"/>
    <w:rsid w:val="009C44E3"/>
    <w:rsid w:val="009D3964"/>
    <w:rsid w:val="00A10582"/>
    <w:rsid w:val="00A81D7D"/>
    <w:rsid w:val="00AA3A3E"/>
    <w:rsid w:val="00AC4D6F"/>
    <w:rsid w:val="00AD033D"/>
    <w:rsid w:val="00AE19E7"/>
    <w:rsid w:val="00AE63BD"/>
    <w:rsid w:val="00B11F13"/>
    <w:rsid w:val="00B22E40"/>
    <w:rsid w:val="00B46CAB"/>
    <w:rsid w:val="00B60805"/>
    <w:rsid w:val="00B775CC"/>
    <w:rsid w:val="00B8767B"/>
    <w:rsid w:val="00B87A7B"/>
    <w:rsid w:val="00BF15D4"/>
    <w:rsid w:val="00C64F52"/>
    <w:rsid w:val="00CF31D8"/>
    <w:rsid w:val="00DA6C75"/>
    <w:rsid w:val="00E03AA3"/>
    <w:rsid w:val="00E15683"/>
    <w:rsid w:val="00E4371F"/>
    <w:rsid w:val="00E56C69"/>
    <w:rsid w:val="00E93FF1"/>
    <w:rsid w:val="00EA22CC"/>
    <w:rsid w:val="00EF0AB6"/>
    <w:rsid w:val="00EF281E"/>
    <w:rsid w:val="00F10582"/>
    <w:rsid w:val="00F12BDF"/>
    <w:rsid w:val="00FA0263"/>
    <w:rsid w:val="00FE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F7F1C"/>
  <w15:chartTrackingRefBased/>
  <w15:docId w15:val="{30B5B890-8E62-4BBB-A956-052D474C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E40"/>
    <w:pPr>
      <w:spacing w:after="360" w:line="240" w:lineRule="auto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A22CC"/>
    <w:pPr>
      <w:keepNext/>
      <w:keepLines/>
      <w:spacing w:after="1080"/>
      <w:contextualSpacing/>
      <w:outlineLvl w:val="0"/>
    </w:pPr>
    <w:rPr>
      <w:rFonts w:asciiTheme="majorHAnsi" w:eastAsiaTheme="majorEastAsia" w:hAnsiTheme="majorHAnsi" w:cstheme="majorBidi"/>
      <w:b/>
      <w:i/>
      <w:color w:val="000000" w:themeColor="text1"/>
      <w:spacing w:val="-20"/>
      <w:sz w:val="64"/>
      <w:szCs w:val="32"/>
    </w:rPr>
  </w:style>
  <w:style w:type="paragraph" w:styleId="Overskrift2">
    <w:name w:val="heading 2"/>
    <w:basedOn w:val="Listeafsnit"/>
    <w:next w:val="Normal"/>
    <w:link w:val="Overskrift2Tegn"/>
    <w:uiPriority w:val="9"/>
    <w:unhideWhenUsed/>
    <w:rsid w:val="00AC4D6F"/>
    <w:pPr>
      <w:numPr>
        <w:numId w:val="2"/>
      </w:numPr>
      <w:spacing w:line="264" w:lineRule="auto"/>
      <w:ind w:left="432" w:hanging="432"/>
      <w:outlineLvl w:val="1"/>
    </w:pPr>
    <w:rPr>
      <w:rFonts w:asciiTheme="majorHAnsi" w:hAnsiTheme="majorHAns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AC4D6F"/>
    <w:rPr>
      <w:rFonts w:asciiTheme="majorHAnsi" w:hAnsiTheme="majorHAnsi"/>
      <w:sz w:val="17"/>
      <w:lang w:val="da-DK"/>
    </w:rPr>
  </w:style>
  <w:style w:type="paragraph" w:styleId="Listeafsnit">
    <w:name w:val="List Paragraph"/>
    <w:aliases w:val="Punktopstilling"/>
    <w:basedOn w:val="Normal"/>
    <w:uiPriority w:val="34"/>
    <w:qFormat/>
    <w:rsid w:val="009630B4"/>
    <w:pPr>
      <w:numPr>
        <w:numId w:val="4"/>
      </w:numPr>
      <w:ind w:left="288" w:hanging="288"/>
      <w:contextualSpacing/>
    </w:pPr>
  </w:style>
  <w:style w:type="paragraph" w:styleId="Titel">
    <w:name w:val="Title"/>
    <w:basedOn w:val="Ingenafstand"/>
    <w:next w:val="Normal"/>
    <w:link w:val="TitelTegn"/>
    <w:uiPriority w:val="10"/>
    <w:rsid w:val="00813E9F"/>
    <w:pPr>
      <w:spacing w:line="192" w:lineRule="auto"/>
      <w:ind w:right="1152"/>
    </w:pPr>
    <w:rPr>
      <w:rFonts w:ascii="UNIK-Black" w:hAnsi="UNIK-Black"/>
      <w:color w:val="FFFFFF" w:themeColor="background1"/>
      <w:sz w:val="96"/>
      <w:szCs w:val="96"/>
    </w:rPr>
  </w:style>
  <w:style w:type="character" w:customStyle="1" w:styleId="TitelTegn">
    <w:name w:val="Titel Tegn"/>
    <w:basedOn w:val="Standardskrifttypeiafsnit"/>
    <w:link w:val="Titel"/>
    <w:uiPriority w:val="10"/>
    <w:rsid w:val="00813E9F"/>
    <w:rPr>
      <w:rFonts w:ascii="UNIK-Black" w:hAnsi="UNIK-Black"/>
      <w:color w:val="FFFFFF" w:themeColor="background1"/>
      <w:sz w:val="96"/>
      <w:szCs w:val="96"/>
      <w:lang w:val="da-DK"/>
    </w:rPr>
  </w:style>
  <w:style w:type="paragraph" w:styleId="Ingenafstand">
    <w:name w:val="No Spacing"/>
    <w:uiPriority w:val="1"/>
    <w:qFormat/>
    <w:rsid w:val="00081684"/>
    <w:pPr>
      <w:spacing w:after="0" w:line="312" w:lineRule="auto"/>
    </w:pPr>
    <w:rPr>
      <w:sz w:val="18"/>
    </w:rPr>
  </w:style>
  <w:style w:type="paragraph" w:styleId="Sidehoved">
    <w:name w:val="header"/>
    <w:basedOn w:val="Normal"/>
    <w:link w:val="SidehovedTegn"/>
    <w:uiPriority w:val="99"/>
    <w:unhideWhenUsed/>
    <w:rsid w:val="00676A1B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676A1B"/>
  </w:style>
  <w:style w:type="paragraph" w:styleId="Sidefod">
    <w:name w:val="footer"/>
    <w:basedOn w:val="Normal"/>
    <w:link w:val="SidefodTegn"/>
    <w:uiPriority w:val="99"/>
    <w:unhideWhenUsed/>
    <w:rsid w:val="00676A1B"/>
    <w:pPr>
      <w:tabs>
        <w:tab w:val="center" w:pos="4513"/>
        <w:tab w:val="right" w:pos="9026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676A1B"/>
  </w:style>
  <w:style w:type="character" w:styleId="Hyperlink">
    <w:name w:val="Hyperlink"/>
    <w:basedOn w:val="Standardskrifttypeiafsnit"/>
    <w:uiPriority w:val="99"/>
    <w:unhideWhenUsed/>
    <w:rsid w:val="00CF31D8"/>
    <w:rPr>
      <w:color w:val="40816D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F31D8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A22CC"/>
    <w:rPr>
      <w:rFonts w:asciiTheme="majorHAnsi" w:eastAsiaTheme="majorEastAsia" w:hAnsiTheme="majorHAnsi" w:cstheme="majorBidi"/>
      <w:b/>
      <w:i/>
      <w:color w:val="000000" w:themeColor="text1"/>
      <w:spacing w:val="-20"/>
      <w:sz w:val="64"/>
      <w:szCs w:val="32"/>
    </w:rPr>
  </w:style>
  <w:style w:type="character" w:styleId="Pladsholdertekst">
    <w:name w:val="Placeholder Text"/>
    <w:basedOn w:val="Standardskrifttypeiafsnit"/>
    <w:uiPriority w:val="99"/>
    <w:semiHidden/>
    <w:rsid w:val="00017638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630B4"/>
    <w:pPr>
      <w:numPr>
        <w:ilvl w:val="1"/>
      </w:numPr>
    </w:pPr>
    <w:rPr>
      <w:rFonts w:eastAsiaTheme="minorEastAsia"/>
      <w:b/>
      <w:color w:val="000000" w:themeColor="text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630B4"/>
    <w:rPr>
      <w:rFonts w:eastAsiaTheme="minorEastAsia"/>
      <w:b/>
      <w:color w:val="000000" w:themeColor="text1"/>
      <w:sz w:val="24"/>
    </w:rPr>
  </w:style>
  <w:style w:type="character" w:styleId="Strk">
    <w:name w:val="Strong"/>
    <w:basedOn w:val="Standardskrifttypeiafsnit"/>
    <w:uiPriority w:val="22"/>
    <w:qFormat/>
    <w:rsid w:val="00C64F52"/>
    <w:rPr>
      <w:b/>
      <w:bCs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FREELANCE%20CLIENTS\Pravda\Energi%20Fyn\Energi%20Fyn%20PPT%20og%20Word\EF%20Word\Energi%20Fyn%20Wordskabelon%20v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7A94F965524F5BAB42751BB10FC36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5BDE04-BABB-4D38-B1B4-1B264EB1E2A8}"/>
      </w:docPartPr>
      <w:docPartBody>
        <w:p w:rsidR="006C46E9" w:rsidRDefault="006C46E9" w:rsidP="006C46E9">
          <w:pPr>
            <w:pStyle w:val="C37A94F965524F5BAB42751BB10FC36D3"/>
          </w:pPr>
          <w:r>
            <w:rPr>
              <w:rStyle w:val="Pladsholdertekst"/>
            </w:rPr>
            <w:t>[Skriv</w:t>
          </w:r>
          <w:r w:rsidRPr="00C64F52">
            <w:rPr>
              <w:rStyle w:val="Pladsholdertekst"/>
            </w:rPr>
            <w:t xml:space="preserve"> </w:t>
          </w:r>
          <w:r>
            <w:rPr>
              <w:rStyle w:val="Pladsholdertekst"/>
            </w:rPr>
            <w:t>kandidatens navn]</w:t>
          </w:r>
        </w:p>
      </w:docPartBody>
    </w:docPart>
    <w:docPart>
      <w:docPartPr>
        <w:name w:val="096B3C8D7E9D4559B534A07CD2DF21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55D02EB-0204-4647-B202-F2C36060722D}"/>
      </w:docPartPr>
      <w:docPartBody>
        <w:p w:rsidR="006C46E9" w:rsidRDefault="006C46E9" w:rsidP="006C46E9">
          <w:pPr>
            <w:pStyle w:val="096B3C8D7E9D4559B534A07CD2DF211A3"/>
          </w:pPr>
          <w:r>
            <w:rPr>
              <w:rStyle w:val="Pladsholdertekst"/>
            </w:rPr>
            <w:t>[K</w:t>
          </w:r>
          <w:r w:rsidRPr="007B12D5">
            <w:rPr>
              <w:rStyle w:val="Pladsholdertekst"/>
            </w:rPr>
            <w:t xml:space="preserve">lik her for at skrive </w:t>
          </w:r>
          <w:r>
            <w:rPr>
              <w:rStyle w:val="Pladsholdertekst"/>
            </w:rPr>
            <w:t>introduktion/underrubrik]</w:t>
          </w:r>
        </w:p>
      </w:docPartBody>
    </w:docPart>
    <w:docPart>
      <w:docPartPr>
        <w:name w:val="29914D521E574C13AD3D887CAA724D4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8D3964-86B7-47E2-B968-FE11ED779B5A}"/>
      </w:docPartPr>
      <w:docPartBody>
        <w:p w:rsidR="006C46E9" w:rsidRDefault="006C46E9" w:rsidP="006C46E9">
          <w:pPr>
            <w:pStyle w:val="29914D521E574C13AD3D887CAA724D4F3"/>
          </w:pPr>
          <w:r>
            <w:rPr>
              <w:rStyle w:val="Pladsholdertekst"/>
            </w:rPr>
            <w:t>[K</w:t>
          </w:r>
          <w:r w:rsidRPr="007B12D5">
            <w:rPr>
              <w:rStyle w:val="Pladsholdertekst"/>
            </w:rPr>
            <w:t xml:space="preserve">lik her for at skrive </w:t>
          </w:r>
          <w:r>
            <w:rPr>
              <w:rStyle w:val="Pladsholdertekst"/>
            </w:rPr>
            <w:t>indhold]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K-Black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9C"/>
    <w:rsid w:val="00592E54"/>
    <w:rsid w:val="006C299C"/>
    <w:rsid w:val="006C46E9"/>
    <w:rsid w:val="009C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6C46E9"/>
    <w:rPr>
      <w:color w:val="808080"/>
    </w:rPr>
  </w:style>
  <w:style w:type="paragraph" w:customStyle="1" w:styleId="C37A94F965524F5BAB42751BB10FC36D3">
    <w:name w:val="C37A94F965524F5BAB42751BB10FC36D3"/>
    <w:rsid w:val="006C46E9"/>
    <w:pPr>
      <w:keepNext/>
      <w:keepLines/>
      <w:spacing w:after="1080" w:line="240" w:lineRule="auto"/>
      <w:contextualSpacing/>
      <w:outlineLvl w:val="0"/>
    </w:pPr>
    <w:rPr>
      <w:rFonts w:asciiTheme="majorHAnsi" w:eastAsiaTheme="majorEastAsia" w:hAnsiTheme="majorHAnsi" w:cstheme="majorBidi"/>
      <w:b/>
      <w:i/>
      <w:color w:val="000000" w:themeColor="text1"/>
      <w:spacing w:val="-20"/>
      <w:sz w:val="64"/>
      <w:szCs w:val="32"/>
      <w:lang w:eastAsia="en-US"/>
    </w:rPr>
  </w:style>
  <w:style w:type="paragraph" w:customStyle="1" w:styleId="096B3C8D7E9D4559B534A07CD2DF211A3">
    <w:name w:val="096B3C8D7E9D4559B534A07CD2DF211A3"/>
    <w:rsid w:val="006C46E9"/>
    <w:pPr>
      <w:numPr>
        <w:ilvl w:val="1"/>
      </w:numPr>
      <w:spacing w:after="360" w:line="240" w:lineRule="auto"/>
    </w:pPr>
    <w:rPr>
      <w:b/>
      <w:color w:val="000000" w:themeColor="text1"/>
      <w:sz w:val="24"/>
      <w:lang w:eastAsia="en-US"/>
    </w:rPr>
  </w:style>
  <w:style w:type="paragraph" w:customStyle="1" w:styleId="29914D521E574C13AD3D887CAA724D4F3">
    <w:name w:val="29914D521E574C13AD3D887CAA724D4F3"/>
    <w:rsid w:val="006C46E9"/>
    <w:pPr>
      <w:spacing w:after="360" w:line="240" w:lineRule="auto"/>
    </w:pPr>
    <w:rPr>
      <w:rFonts w:eastAsia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nergi Fyn">
  <a:themeElements>
    <a:clrScheme name="EnergiFyn Farvepalet">
      <a:dk1>
        <a:sysClr val="windowText" lastClr="000000"/>
      </a:dk1>
      <a:lt1>
        <a:sysClr val="window" lastClr="FFFFFF"/>
      </a:lt1>
      <a:dk2>
        <a:srgbClr val="00573C"/>
      </a:dk2>
      <a:lt2>
        <a:srgbClr val="FFEEC4"/>
      </a:lt2>
      <a:accent1>
        <a:srgbClr val="00573C"/>
      </a:accent1>
      <a:accent2>
        <a:srgbClr val="40816D"/>
      </a:accent2>
      <a:accent3>
        <a:srgbClr val="80AB9E"/>
      </a:accent3>
      <a:accent4>
        <a:srgbClr val="BFD5CE"/>
      </a:accent4>
      <a:accent5>
        <a:srgbClr val="FDB913"/>
      </a:accent5>
      <a:accent6>
        <a:srgbClr val="FEDC89"/>
      </a:accent6>
      <a:hlink>
        <a:srgbClr val="40816D"/>
      </a:hlink>
      <a:folHlink>
        <a:srgbClr val="40816D"/>
      </a:folHlink>
    </a:clrScheme>
    <a:fontScheme name="EnergiFy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nergi Fyn" id="{1489B513-D7AD-4D57-BEA0-38F49DE5717D}" vid="{7AAA754B-DABF-408B-9848-DFDAB8F3214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Energi Fyn Wordskabelon v1</Template>
  <TotalTime>1</TotalTime>
  <Pages>1</Pages>
  <Words>18</Words>
  <Characters>112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Soby</dc:creator>
  <cp:keywords/>
  <dc:description/>
  <cp:lastModifiedBy>Ida Outze</cp:lastModifiedBy>
  <cp:revision>2</cp:revision>
  <dcterms:created xsi:type="dcterms:W3CDTF">2022-09-15T20:47:00Z</dcterms:created>
  <dcterms:modified xsi:type="dcterms:W3CDTF">2022-09-15T20:47:00Z</dcterms:modified>
</cp:coreProperties>
</file>